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04B" w:rsidRPr="001D1E11" w:rsidRDefault="0071304B" w:rsidP="001D1E11">
      <w:pPr>
        <w:spacing w:before="240" w:line="240" w:lineRule="atLeast"/>
        <w:contextualSpacing/>
        <w:jc w:val="center"/>
        <w:rPr>
          <w:rFonts w:ascii="Times New Roman" w:hAnsi="Times New Roman"/>
          <w:sz w:val="28"/>
          <w:szCs w:val="28"/>
        </w:rPr>
      </w:pPr>
      <w:r w:rsidRPr="001D1E11">
        <w:rPr>
          <w:rFonts w:ascii="Times New Roman" w:hAnsi="Times New Roman"/>
          <w:sz w:val="28"/>
          <w:szCs w:val="28"/>
        </w:rPr>
        <w:t>ЭССЕ «Я - вожатый»</w:t>
      </w:r>
    </w:p>
    <w:p w:rsidR="0071304B" w:rsidRPr="001D1E11" w:rsidRDefault="0071304B" w:rsidP="001D1E11">
      <w:pPr>
        <w:spacing w:before="240" w:line="240" w:lineRule="atLeast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71304B" w:rsidRPr="004A530E" w:rsidRDefault="0071304B" w:rsidP="001D1E11">
      <w:pPr>
        <w:spacing w:before="24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4A530E">
        <w:rPr>
          <w:rFonts w:ascii="Times New Roman" w:hAnsi="Times New Roman"/>
          <w:sz w:val="28"/>
          <w:szCs w:val="28"/>
        </w:rPr>
        <w:t>Я - вожатая в МБОУ СОШ №2. Работаю с 1-4 классами.  Ко всем детям я уже нашла подход, т.к. работаю с ними примерно 2 года. В моем приоритете проводить с детьми, как воспитательные занятия, так и патриотические уроки. А также занятия вместе Детской Библиотекой.  Многие ребята уже имеют свои читательские билеты, а также  у</w:t>
      </w:r>
      <w:r>
        <w:rPr>
          <w:rFonts w:ascii="Times New Roman" w:hAnsi="Times New Roman"/>
          <w:sz w:val="28"/>
          <w:szCs w:val="28"/>
        </w:rPr>
        <w:t>частвуют в различных конкурсах б</w:t>
      </w:r>
      <w:r w:rsidRPr="004A530E">
        <w:rPr>
          <w:rFonts w:ascii="Times New Roman" w:hAnsi="Times New Roman"/>
          <w:sz w:val="28"/>
          <w:szCs w:val="28"/>
        </w:rPr>
        <w:t>иблиотеки.</w:t>
      </w:r>
    </w:p>
    <w:p w:rsidR="0071304B" w:rsidRPr="004A530E" w:rsidRDefault="0071304B" w:rsidP="001D1E11">
      <w:pPr>
        <w:spacing w:before="24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4A530E">
        <w:rPr>
          <w:rFonts w:ascii="Times New Roman" w:hAnsi="Times New Roman"/>
          <w:sz w:val="28"/>
          <w:szCs w:val="28"/>
        </w:rPr>
        <w:t xml:space="preserve">Я провела урок литературного чтения </w:t>
      </w:r>
      <w:r>
        <w:rPr>
          <w:rFonts w:ascii="Times New Roman" w:hAnsi="Times New Roman"/>
          <w:sz w:val="28"/>
          <w:szCs w:val="28"/>
        </w:rPr>
        <w:t>в</w:t>
      </w:r>
      <w:r w:rsidRPr="004A530E">
        <w:rPr>
          <w:rFonts w:ascii="Times New Roman" w:hAnsi="Times New Roman"/>
          <w:sz w:val="28"/>
          <w:szCs w:val="28"/>
        </w:rPr>
        <w:t xml:space="preserve"> 4 класс</w:t>
      </w:r>
      <w:r>
        <w:rPr>
          <w:rFonts w:ascii="Times New Roman" w:hAnsi="Times New Roman"/>
          <w:sz w:val="28"/>
          <w:szCs w:val="28"/>
        </w:rPr>
        <w:t>е</w:t>
      </w:r>
      <w:r w:rsidRPr="004A530E">
        <w:rPr>
          <w:rFonts w:ascii="Times New Roman" w:hAnsi="Times New Roman"/>
          <w:sz w:val="28"/>
          <w:szCs w:val="28"/>
        </w:rPr>
        <w:t xml:space="preserve"> на тему :</w:t>
      </w:r>
      <w:r>
        <w:rPr>
          <w:rFonts w:ascii="Times New Roman" w:hAnsi="Times New Roman"/>
          <w:sz w:val="28"/>
          <w:szCs w:val="28"/>
        </w:rPr>
        <w:t xml:space="preserve"> </w:t>
      </w:r>
      <w:r w:rsidRPr="004A530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С.Т. Аксаков п</w:t>
      </w:r>
      <w:r w:rsidRPr="004A530E">
        <w:rPr>
          <w:rFonts w:ascii="Times New Roman" w:hAnsi="Times New Roman"/>
          <w:sz w:val="28"/>
          <w:szCs w:val="28"/>
        </w:rPr>
        <w:t>роизведение «Аленький цветочек». Мне очень понравился этот урок, потому что детям было интересно узнать новые факты, они задавали много  вопросов</w:t>
      </w:r>
      <w:r>
        <w:rPr>
          <w:rFonts w:ascii="Times New Roman" w:hAnsi="Times New Roman"/>
          <w:sz w:val="28"/>
          <w:szCs w:val="28"/>
        </w:rPr>
        <w:t xml:space="preserve">. После беседы о писателе ребята смотрели </w:t>
      </w:r>
      <w:r w:rsidRPr="004A530E">
        <w:rPr>
          <w:rFonts w:ascii="Times New Roman" w:hAnsi="Times New Roman"/>
          <w:sz w:val="28"/>
          <w:szCs w:val="28"/>
        </w:rPr>
        <w:t xml:space="preserve"> мультфильм</w:t>
      </w:r>
      <w:r>
        <w:rPr>
          <w:rFonts w:ascii="Times New Roman" w:hAnsi="Times New Roman"/>
          <w:sz w:val="28"/>
          <w:szCs w:val="28"/>
        </w:rPr>
        <w:t>-сказку «</w:t>
      </w:r>
      <w:r w:rsidRPr="004A530E">
        <w:rPr>
          <w:rFonts w:ascii="Times New Roman" w:hAnsi="Times New Roman"/>
          <w:sz w:val="28"/>
          <w:szCs w:val="28"/>
        </w:rPr>
        <w:t>Аленький цветочек</w:t>
      </w:r>
      <w:r>
        <w:rPr>
          <w:rFonts w:ascii="Times New Roman" w:hAnsi="Times New Roman"/>
          <w:sz w:val="28"/>
          <w:szCs w:val="28"/>
        </w:rPr>
        <w:t>»</w:t>
      </w:r>
      <w:r w:rsidRPr="004A530E">
        <w:rPr>
          <w:rFonts w:ascii="Times New Roman" w:hAnsi="Times New Roman"/>
          <w:sz w:val="28"/>
          <w:szCs w:val="28"/>
        </w:rPr>
        <w:t xml:space="preserve">. Дети очень внимательно слушали меня. Не было такого, что дети не знали ответа на мои вопросы. В некоторых моментах я останавливала мультфильм и </w:t>
      </w:r>
      <w:r>
        <w:rPr>
          <w:rFonts w:ascii="Times New Roman" w:hAnsi="Times New Roman"/>
          <w:sz w:val="28"/>
          <w:szCs w:val="28"/>
        </w:rPr>
        <w:t xml:space="preserve">просила учащихся </w:t>
      </w:r>
      <w:r w:rsidRPr="004A530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высказать </w:t>
      </w:r>
      <w:r w:rsidRPr="004A530E">
        <w:rPr>
          <w:rFonts w:ascii="Times New Roman" w:hAnsi="Times New Roman"/>
          <w:sz w:val="28"/>
          <w:szCs w:val="28"/>
        </w:rPr>
        <w:t xml:space="preserve"> свое мнение. Кому-то понравилось, кому-то нет, кто-то считает это произведение жутким, а кто-то интересным и увлекательным. После просмотра мультфильма я спросила : « Что бы вы сделали на месте Настеньки?». Одна девочка сказала мне : « Я бы ни за что бы не оставила одного чудовище. Мне очень обидно, что злые, завистливые сёстры посмели такое сотворить. Ведь, любая сестра никогда не пожелает тебе зла ». Конечно, я слегка приукрасила, но ответ девочки  меня поразил, потому, что не каждый взрослый оценит это произведение так, как эта девочка. Атмосфера на уроке  была   вдохновлено-эмоциональной. Я увидела стол</w:t>
      </w:r>
      <w:r>
        <w:rPr>
          <w:rFonts w:ascii="Times New Roman" w:hAnsi="Times New Roman"/>
          <w:sz w:val="28"/>
          <w:szCs w:val="28"/>
        </w:rPr>
        <w:t>ько эмоций, столько веселых лиц!</w:t>
      </w:r>
      <w:r w:rsidRPr="004A530E">
        <w:rPr>
          <w:rFonts w:ascii="Times New Roman" w:hAnsi="Times New Roman"/>
          <w:sz w:val="28"/>
          <w:szCs w:val="28"/>
        </w:rPr>
        <w:t xml:space="preserve"> При просмотре мультфильма некоторые дети в «страшных» моментах вскрикивали, некоторые сидели с таким лицом, как будто они сами были героями это</w:t>
      </w:r>
      <w:r>
        <w:rPr>
          <w:rFonts w:ascii="Times New Roman" w:hAnsi="Times New Roman"/>
          <w:sz w:val="28"/>
          <w:szCs w:val="28"/>
        </w:rPr>
        <w:t xml:space="preserve">й </w:t>
      </w:r>
      <w:r w:rsidRPr="004A530E">
        <w:rPr>
          <w:rFonts w:ascii="Times New Roman" w:hAnsi="Times New Roman"/>
          <w:sz w:val="28"/>
          <w:szCs w:val="28"/>
        </w:rPr>
        <w:t>сказ</w:t>
      </w:r>
      <w:r>
        <w:rPr>
          <w:rFonts w:ascii="Times New Roman" w:hAnsi="Times New Roman"/>
          <w:sz w:val="28"/>
          <w:szCs w:val="28"/>
        </w:rPr>
        <w:t>ки</w:t>
      </w:r>
      <w:r w:rsidRPr="004A530E">
        <w:rPr>
          <w:rFonts w:ascii="Times New Roman" w:hAnsi="Times New Roman"/>
          <w:sz w:val="28"/>
          <w:szCs w:val="28"/>
        </w:rPr>
        <w:t xml:space="preserve">, несмотря на то, что они смотрели этот мультфильм не один раз. </w:t>
      </w:r>
    </w:p>
    <w:p w:rsidR="0071304B" w:rsidRPr="004A530E" w:rsidRDefault="0071304B" w:rsidP="001D1E11">
      <w:pPr>
        <w:spacing w:before="24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4A530E">
        <w:rPr>
          <w:rFonts w:ascii="Times New Roman" w:hAnsi="Times New Roman"/>
          <w:sz w:val="28"/>
          <w:szCs w:val="28"/>
        </w:rPr>
        <w:t>После урока, я решила опросить детей, скажут ли они мне новые впечатления о том, что  узнали ли они что-то нового из того, что рассказала им я. Дети  эмоционально восприняли все сказанное об Аксакове и его произведении «Аленький цветочек».</w:t>
      </w:r>
    </w:p>
    <w:p w:rsidR="0071304B" w:rsidRPr="007F2718" w:rsidRDefault="0071304B" w:rsidP="001D1E11">
      <w:pPr>
        <w:spacing w:before="24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4A530E">
        <w:rPr>
          <w:rFonts w:ascii="Times New Roman" w:hAnsi="Times New Roman"/>
          <w:sz w:val="28"/>
          <w:szCs w:val="28"/>
        </w:rPr>
        <w:t xml:space="preserve">Как же хорошо, что дети не забывают великих писателей и их  </w:t>
      </w:r>
      <w:r w:rsidRPr="007F2718">
        <w:rPr>
          <w:rFonts w:ascii="Times New Roman" w:hAnsi="Times New Roman"/>
          <w:sz w:val="28"/>
          <w:szCs w:val="28"/>
        </w:rPr>
        <w:t xml:space="preserve">произведения.    </w:t>
      </w:r>
    </w:p>
    <w:p w:rsidR="0071304B" w:rsidRPr="007F2718" w:rsidRDefault="0071304B" w:rsidP="001D1E11">
      <w:p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2718">
        <w:rPr>
          <w:rFonts w:ascii="Times New Roman" w:hAnsi="Times New Roman"/>
          <w:sz w:val="28"/>
          <w:szCs w:val="28"/>
        </w:rPr>
        <w:t xml:space="preserve">          Бы</w:t>
      </w:r>
      <w:r>
        <w:rPr>
          <w:rFonts w:ascii="Times New Roman" w:hAnsi="Times New Roman"/>
          <w:sz w:val="28"/>
          <w:szCs w:val="28"/>
        </w:rPr>
        <w:t xml:space="preserve">ть вожатым, значит быть лидером. Это </w:t>
      </w:r>
      <w:r w:rsidRPr="007F2718">
        <w:rPr>
          <w:rFonts w:ascii="Times New Roman" w:hAnsi="Times New Roman"/>
          <w:sz w:val="28"/>
          <w:szCs w:val="28"/>
        </w:rPr>
        <w:t xml:space="preserve"> очень ответственная</w:t>
      </w:r>
      <w:r>
        <w:rPr>
          <w:rFonts w:ascii="Times New Roman" w:hAnsi="Times New Roman"/>
          <w:sz w:val="28"/>
          <w:szCs w:val="28"/>
        </w:rPr>
        <w:t>, кропотливая, но интересная</w:t>
      </w:r>
      <w:r w:rsidRPr="007F2718">
        <w:rPr>
          <w:rFonts w:ascii="Times New Roman" w:hAnsi="Times New Roman"/>
          <w:sz w:val="28"/>
          <w:szCs w:val="28"/>
        </w:rPr>
        <w:t xml:space="preserve"> работа. Да именно работа. Ведь не каждый лидер сможет найти подход к детям, столь юного возраста, и поможет им развиться,  реализовать себя в чем-либо.</w:t>
      </w:r>
    </w:p>
    <w:p w:rsidR="0071304B" w:rsidRPr="004A530E" w:rsidRDefault="0071304B" w:rsidP="004A530E">
      <w:pPr>
        <w:spacing w:line="240" w:lineRule="atLeast"/>
        <w:contextualSpacing/>
        <w:rPr>
          <w:sz w:val="28"/>
          <w:szCs w:val="28"/>
        </w:rPr>
      </w:pPr>
      <w:bookmarkStart w:id="0" w:name="_GoBack"/>
      <w:bookmarkEnd w:id="0"/>
    </w:p>
    <w:sectPr w:rsidR="0071304B" w:rsidRPr="004A530E" w:rsidSect="001D1E11">
      <w:headerReference w:type="even" r:id="rId6"/>
      <w:headerReference w:type="default" r:id="rId7"/>
      <w:footerReference w:type="even" r:id="rId8"/>
      <w:footerReference w:type="default" r:id="rId9"/>
      <w:pgSz w:w="11906" w:h="16838"/>
      <w:pgMar w:top="1701" w:right="1276" w:bottom="1134" w:left="155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304B" w:rsidRDefault="0071304B">
      <w:r>
        <w:separator/>
      </w:r>
    </w:p>
  </w:endnote>
  <w:endnote w:type="continuationSeparator" w:id="0">
    <w:p w:rsidR="0071304B" w:rsidRDefault="007130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304B" w:rsidRDefault="0071304B" w:rsidP="001F78A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1304B" w:rsidRDefault="0071304B" w:rsidP="001D1E11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304B" w:rsidRDefault="0071304B" w:rsidP="001F78A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71304B" w:rsidRDefault="0071304B" w:rsidP="001D1E11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304B" w:rsidRDefault="0071304B">
      <w:r>
        <w:separator/>
      </w:r>
    </w:p>
  </w:footnote>
  <w:footnote w:type="continuationSeparator" w:id="0">
    <w:p w:rsidR="0071304B" w:rsidRDefault="007130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304B" w:rsidRDefault="0071304B" w:rsidP="001F78A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1304B" w:rsidRDefault="0071304B" w:rsidP="001D1E11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304B" w:rsidRDefault="0071304B" w:rsidP="001F78A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71304B" w:rsidRDefault="0071304B" w:rsidP="001D1E11">
    <w:pPr>
      <w:pStyle w:val="Header"/>
      <w:ind w:right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2DA2"/>
    <w:rsid w:val="001D1E11"/>
    <w:rsid w:val="001E1536"/>
    <w:rsid w:val="001F78A2"/>
    <w:rsid w:val="00232ACA"/>
    <w:rsid w:val="0033645D"/>
    <w:rsid w:val="004A530E"/>
    <w:rsid w:val="00615E79"/>
    <w:rsid w:val="0071304B"/>
    <w:rsid w:val="007F2718"/>
    <w:rsid w:val="008215A6"/>
    <w:rsid w:val="00B3193E"/>
    <w:rsid w:val="00BF2DA2"/>
    <w:rsid w:val="00CA1571"/>
    <w:rsid w:val="00E017B5"/>
    <w:rsid w:val="00E3141B"/>
    <w:rsid w:val="00E444CD"/>
    <w:rsid w:val="00FD0B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B83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D1E11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61AD"/>
  </w:style>
  <w:style w:type="character" w:styleId="PageNumber">
    <w:name w:val="page number"/>
    <w:basedOn w:val="DefaultParagraphFont"/>
    <w:uiPriority w:val="99"/>
    <w:rsid w:val="001D1E11"/>
    <w:rPr>
      <w:rFonts w:cs="Times New Roman"/>
    </w:rPr>
  </w:style>
  <w:style w:type="paragraph" w:styleId="Header">
    <w:name w:val="header"/>
    <w:basedOn w:val="Normal"/>
    <w:link w:val="HeaderChar"/>
    <w:uiPriority w:val="99"/>
    <w:rsid w:val="001D1E11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61A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75</TotalTime>
  <Pages>2</Pages>
  <Words>344</Words>
  <Characters>1961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Работа</cp:lastModifiedBy>
  <cp:revision>5</cp:revision>
  <dcterms:created xsi:type="dcterms:W3CDTF">2016-03-24T15:41:00Z</dcterms:created>
  <dcterms:modified xsi:type="dcterms:W3CDTF">2016-03-25T11:08:00Z</dcterms:modified>
</cp:coreProperties>
</file>